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7FD6" w14:textId="77777777" w:rsidR="003529BA" w:rsidRDefault="00000000">
      <w:pPr>
        <w:jc w:val="center"/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REGULAMIN KONKURSU NA “JESIENNY BUKIET </w:t>
      </w:r>
      <w:r>
        <w:br/>
      </w:r>
      <w:r>
        <w:rPr>
          <w:rFonts w:ascii="Times New Roman" w:eastAsia="Times New Roman" w:hAnsi="Times New Roman" w:cs="Times New Roman"/>
          <w:sz w:val="36"/>
          <w:szCs w:val="36"/>
        </w:rPr>
        <w:t>W KOSZYKU”</w:t>
      </w:r>
    </w:p>
    <w:p w14:paraId="178A0AC3" w14:textId="77777777" w:rsidR="003529BA" w:rsidRDefault="003529BA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25CBA266" w14:textId="77777777" w:rsidR="003529BA" w:rsidRDefault="00000000">
      <w:pPr>
        <w:pStyle w:val="Akapitzlist"/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ORGANIZATOR KONKURSU: Szkoła Podstawowa nr 38 w Poznaniu w Zespole Szkolno-Przedszkolnym nr 10.</w:t>
      </w:r>
      <w:r>
        <w:br/>
      </w:r>
    </w:p>
    <w:p w14:paraId="1021E871" w14:textId="77777777" w:rsidR="003529BA" w:rsidRDefault="00000000">
      <w:pPr>
        <w:pStyle w:val="Akapitzlist"/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Osoba odpowiedzialna: Natalia Mankiewicz.</w:t>
      </w:r>
      <w:r>
        <w:br/>
      </w:r>
    </w:p>
    <w:p w14:paraId="7FDEF22A" w14:textId="77777777" w:rsidR="003529BA" w:rsidRDefault="00000000">
      <w:pPr>
        <w:pStyle w:val="Akapitzlist"/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WARUNKI UCZESTNICTWA: Uczestnikiem konkursu może zostać każdy uczeń klas 1-3 naszej szkoły. Każdy uczestnik może przedstawić jeden projekt. Stworzone na konkurs prace powinny być podpisane przez autora wg wzoru: imię i nazwisko, klasa.</w:t>
      </w:r>
      <w:r>
        <w:br/>
      </w:r>
      <w:r>
        <w:rPr>
          <w:rFonts w:ascii="Times New Roman" w:eastAsia="Times New Roman" w:hAnsi="Times New Roman" w:cs="Times New Roman"/>
        </w:rPr>
        <w:t>Prace będą oceniane w trzech kategoriach wiekowych:</w:t>
      </w:r>
    </w:p>
    <w:p w14:paraId="26FD4187" w14:textId="77777777" w:rsidR="003529BA" w:rsidRDefault="000000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Klasy 1</w:t>
      </w:r>
    </w:p>
    <w:p w14:paraId="5CC78CB7" w14:textId="77777777" w:rsidR="003529BA" w:rsidRDefault="000000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Klasy 2</w:t>
      </w:r>
    </w:p>
    <w:p w14:paraId="6E6E3CEB" w14:textId="77777777" w:rsidR="003529BA" w:rsidRDefault="00000000">
      <w:pPr>
        <w:pStyle w:val="Akapitzlist"/>
        <w:numPr>
          <w:ilvl w:val="0"/>
          <w:numId w:val="2"/>
        </w:numPr>
      </w:pPr>
      <w:r>
        <w:rPr>
          <w:rFonts w:ascii="Times New Roman" w:eastAsia="Times New Roman" w:hAnsi="Times New Roman" w:cs="Times New Roman"/>
        </w:rPr>
        <w:t>Klasy 3</w:t>
      </w:r>
      <w:r>
        <w:br/>
      </w:r>
    </w:p>
    <w:p w14:paraId="1623E78E" w14:textId="77777777" w:rsidR="003529BA" w:rsidRDefault="00000000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CELE KONKURSU:</w:t>
      </w:r>
    </w:p>
    <w:p w14:paraId="7A76E084" w14:textId="77777777" w:rsidR="003529BA" w:rsidRDefault="00000000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Rozwijanie wyobraźni, kreatywności oraz pobudzenie aktywności twórczej uczniów;</w:t>
      </w:r>
    </w:p>
    <w:p w14:paraId="3D900F0E" w14:textId="77777777" w:rsidR="003529BA" w:rsidRDefault="00000000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Rozwijanie wrażliwości estetycznej;</w:t>
      </w:r>
    </w:p>
    <w:p w14:paraId="5A9E6387" w14:textId="77777777" w:rsidR="003529BA" w:rsidRDefault="00000000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Stworzenie uczniom możliwości prezentacji własnych dokonań twórczych;</w:t>
      </w:r>
    </w:p>
    <w:p w14:paraId="095D0AE9" w14:textId="77777777" w:rsidR="003529BA" w:rsidRDefault="00000000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Promowanie tradycji i zwyczajów związanych z jesienią;</w:t>
      </w:r>
    </w:p>
    <w:p w14:paraId="51785074" w14:textId="77777777" w:rsidR="003529BA" w:rsidRDefault="00000000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Uwrażliwienie na piękno przyrody;</w:t>
      </w:r>
    </w:p>
    <w:p w14:paraId="0FB35ABE" w14:textId="77777777" w:rsidR="003529BA" w:rsidRDefault="00000000">
      <w:pPr>
        <w:pStyle w:val="Akapitzlist"/>
        <w:numPr>
          <w:ilvl w:val="0"/>
          <w:numId w:val="3"/>
        </w:numPr>
      </w:pPr>
      <w:r>
        <w:rPr>
          <w:rFonts w:ascii="Times New Roman" w:eastAsia="Times New Roman" w:hAnsi="Times New Roman" w:cs="Times New Roman"/>
        </w:rPr>
        <w:t>Kształtowanie umiejętności manualnych dzieci.</w:t>
      </w:r>
      <w:r>
        <w:br/>
      </w:r>
    </w:p>
    <w:p w14:paraId="6EACF460" w14:textId="77777777" w:rsidR="003529BA" w:rsidRDefault="00000000">
      <w:pPr>
        <w:pStyle w:val="Akapitzlist"/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ZADANIE KONKURSOWE: Jesienny bukiet w koszyku wykonujemy w formie przestrzennej wykorzystując różne materiały i dary jesieni.</w:t>
      </w:r>
      <w:r>
        <w:br/>
      </w:r>
    </w:p>
    <w:p w14:paraId="7C280068" w14:textId="77777777" w:rsidR="003529BA" w:rsidRDefault="00000000">
      <w:pPr>
        <w:pStyle w:val="Akapitzlist"/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TERMIN I WARUNKI DOSTARCZENIA PRAC:</w:t>
      </w:r>
      <w:r>
        <w:br/>
      </w:r>
      <w:r>
        <w:rPr>
          <w:rFonts w:ascii="Times New Roman" w:eastAsia="Times New Roman" w:hAnsi="Times New Roman" w:cs="Times New Roman"/>
        </w:rPr>
        <w:t xml:space="preserve">Prace należy dostarczyć do sali nr 33 w terminie od 26.09. 2025r. do 30.09.2025 r. </w:t>
      </w:r>
      <w:r>
        <w:br/>
      </w:r>
    </w:p>
    <w:p w14:paraId="25A48799" w14:textId="77777777" w:rsidR="003529BA" w:rsidRDefault="00000000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OCENA PRAC I ZASADY PRZYZNAWANIA NAGRÓD:</w:t>
      </w:r>
    </w:p>
    <w:p w14:paraId="33F2CF20" w14:textId="77777777" w:rsidR="003529BA" w:rsidRDefault="00000000">
      <w:pPr>
        <w:pStyle w:val="Akapitzlist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O wyłonieniu zwycięzców zdecyduje Komisja Konkursowa powołana przez organizatora.</w:t>
      </w:r>
    </w:p>
    <w:p w14:paraId="0500D09A" w14:textId="77777777" w:rsidR="003529BA" w:rsidRDefault="00000000">
      <w:pPr>
        <w:pStyle w:val="Akapitzlist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Prace ocenianie będą zgodnie z następującymi kryteriami: oryginalność, pomysłowość, estetyka wykonania.</w:t>
      </w:r>
    </w:p>
    <w:p w14:paraId="0B4F4C7C" w14:textId="77777777" w:rsidR="003529BA" w:rsidRDefault="00000000">
      <w:pPr>
        <w:pStyle w:val="Akapitzlist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Organizator przewiduje dyplomy oraz nagrody rzeczowe w każdej kategorii wiekowej.</w:t>
      </w:r>
    </w:p>
    <w:p w14:paraId="7C35EEC9" w14:textId="77777777" w:rsidR="003529BA" w:rsidRDefault="00000000">
      <w:pPr>
        <w:pStyle w:val="Akapitzlist"/>
        <w:numPr>
          <w:ilvl w:val="1"/>
          <w:numId w:val="1"/>
        </w:numPr>
      </w:pPr>
      <w:r>
        <w:rPr>
          <w:rFonts w:ascii="Times New Roman" w:eastAsia="Times New Roman" w:hAnsi="Times New Roman" w:cs="Times New Roman"/>
        </w:rPr>
        <w:t xml:space="preserve">Podsumowanie i wręczenie nagród nastąpi 3.10.2025r. </w:t>
      </w:r>
    </w:p>
    <w:sectPr w:rsidR="003529BA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C146" w14:textId="77777777" w:rsidR="00C10098" w:rsidRDefault="00C10098">
      <w:pPr>
        <w:spacing w:after="0" w:line="240" w:lineRule="auto"/>
      </w:pPr>
      <w:r>
        <w:separator/>
      </w:r>
    </w:p>
  </w:endnote>
  <w:endnote w:type="continuationSeparator" w:id="0">
    <w:p w14:paraId="536BCA35" w14:textId="77777777" w:rsidR="00C10098" w:rsidRDefault="00C10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9EA60" w14:textId="77777777" w:rsidR="00C10098" w:rsidRDefault="00C100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DC5FD1E" w14:textId="77777777" w:rsidR="00C10098" w:rsidRDefault="00C10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86FFE"/>
    <w:multiLevelType w:val="multilevel"/>
    <w:tmpl w:val="47145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13D09"/>
    <w:multiLevelType w:val="multilevel"/>
    <w:tmpl w:val="967A60D0"/>
    <w:lvl w:ilvl="0">
      <w:start w:val="1"/>
      <w:numFmt w:val="upperRoman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753BE1"/>
    <w:multiLevelType w:val="multilevel"/>
    <w:tmpl w:val="E43EBC62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 w16cid:durableId="1822382295">
    <w:abstractNumId w:val="0"/>
  </w:num>
  <w:num w:numId="2" w16cid:durableId="972057453">
    <w:abstractNumId w:val="1"/>
  </w:num>
  <w:num w:numId="3" w16cid:durableId="924461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529BA"/>
    <w:rsid w:val="003529BA"/>
    <w:rsid w:val="0045236E"/>
    <w:rsid w:val="0047140B"/>
    <w:rsid w:val="00C1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BA09"/>
  <w15:docId w15:val="{AD19B1C1-0ED4-4877-BA83-2873E1B3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sz w:val="24"/>
        <w:szCs w:val="24"/>
        <w:lang w:val="pl-PL" w:eastAsia="en-US" w:bidi="ar-SA"/>
      </w:rPr>
    </w:rPrDefault>
    <w:pPrDefault>
      <w:pPr>
        <w:autoSpaceDN w:val="0"/>
        <w:spacing w:after="160" w:line="278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Mankiewicz</dc:creator>
  <dc:description/>
  <cp:lastModifiedBy>Dominika Zawadzka</cp:lastModifiedBy>
  <cp:revision>2</cp:revision>
  <dcterms:created xsi:type="dcterms:W3CDTF">2025-09-23T15:44:00Z</dcterms:created>
  <dcterms:modified xsi:type="dcterms:W3CDTF">2025-09-23T15:44:00Z</dcterms:modified>
</cp:coreProperties>
</file>